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6663CC64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r w:rsidR="00B25BA1" w:rsidRPr="00243A6E">
        <w:rPr>
          <w:color w:val="000000" w:themeColor="text1"/>
          <w:sz w:val="18"/>
          <w:szCs w:val="18"/>
        </w:rPr>
        <w:t xml:space="preserve">bstracts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 xml:space="preserve">the </w:t>
      </w:r>
      <w:proofErr w:type="gramStart"/>
      <w:r w:rsidR="005E043F">
        <w:rPr>
          <w:color w:val="000000" w:themeColor="text1"/>
          <w:sz w:val="18"/>
          <w:szCs w:val="18"/>
        </w:rPr>
        <w:t>o</w:t>
      </w:r>
      <w:r w:rsidR="005E043F" w:rsidRPr="00243A6E">
        <w:rPr>
          <w:color w:val="000000" w:themeColor="text1"/>
          <w:sz w:val="18"/>
          <w:szCs w:val="18"/>
        </w:rPr>
        <w:t xml:space="preserve">ne </w:t>
      </w:r>
      <w:r w:rsidR="00DA7F45" w:rsidRPr="00243A6E">
        <w:rPr>
          <w:color w:val="000000" w:themeColor="text1"/>
          <w:sz w:val="18"/>
          <w:szCs w:val="18"/>
        </w:rPr>
        <w:t>page</w:t>
      </w:r>
      <w:proofErr w:type="gramEnd"/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63A85CBB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B4DE8" w:rsidRPr="00243A6E">
        <w:rPr>
          <w:color w:val="000000" w:themeColor="text1"/>
          <w:sz w:val="18"/>
          <w:szCs w:val="18"/>
        </w:rPr>
        <w:t xml:space="preserve">email: </w:t>
      </w:r>
      <w:r w:rsidR="005E043F">
        <w:rPr>
          <w:color w:val="000000" w:themeColor="text1"/>
          <w:sz w:val="18"/>
          <w:szCs w:val="18"/>
        </w:rPr>
        <w:t>to</w:t>
      </w:r>
      <w:r w:rsidR="003F54E4">
        <w:rPr>
          <w:color w:val="000000" w:themeColor="text1"/>
          <w:sz w:val="18"/>
          <w:szCs w:val="18"/>
        </w:rPr>
        <w:t xml:space="preserve"> </w:t>
      </w:r>
      <w:hyperlink r:id="rId7" w:history="1">
        <w:r w:rsidR="003F54E4" w:rsidRPr="000F3BD7">
          <w:rPr>
            <w:rStyle w:val="Hyperlink"/>
            <w:sz w:val="18"/>
            <w:szCs w:val="18"/>
          </w:rPr>
          <w:t>aklerk@seg.org</w:t>
        </w:r>
      </w:hyperlink>
      <w:r w:rsidR="003F54E4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r w:rsidRPr="00243A6E">
        <w:rPr>
          <w:color w:val="000000" w:themeColor="text1"/>
          <w:sz w:val="18"/>
          <w:szCs w:val="18"/>
        </w:rPr>
        <w:t xml:space="preserve">agraph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r w:rsidRPr="00243A6E">
        <w:rPr>
          <w:color w:val="000000" w:themeColor="text1"/>
          <w:sz w:val="18"/>
          <w:szCs w:val="18"/>
        </w:rPr>
        <w:t xml:space="preserve">agraph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minimum 3, maximum 5, one line only.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default" r:id="rId8"/>
          <w:footerReference w:type="even" r:id="rId9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F5C4" w14:textId="77777777" w:rsidR="007D0BAA" w:rsidRDefault="007D0BAA">
      <w:r>
        <w:separator/>
      </w:r>
    </w:p>
  </w:endnote>
  <w:endnote w:type="continuationSeparator" w:id="0">
    <w:p w14:paraId="04AC486F" w14:textId="77777777" w:rsidR="007D0BAA" w:rsidRDefault="007D0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7AA2C87-5B51-4793-9C7C-F5C0B228CBC3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05DDD7F-5D8F-482A-91BD-05FFA8BAC21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92DBB4-7DEC-443E-BAA9-4BDCB2CE5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03858" w14:textId="77777777" w:rsidR="007D0BAA" w:rsidRDefault="007D0BAA">
      <w:r>
        <w:separator/>
      </w:r>
    </w:p>
  </w:footnote>
  <w:footnote w:type="continuationSeparator" w:id="0">
    <w:p w14:paraId="41CC6E0D" w14:textId="77777777" w:rsidR="007D0BAA" w:rsidRDefault="007D0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4151" w14:textId="5EB8BE9D" w:rsidR="0021765C" w:rsidRDefault="00347EF9" w:rsidP="00090FC8">
    <w:pPr>
      <w:jc w:val="center"/>
      <w:rPr>
        <w:i/>
        <w:sz w:val="18"/>
        <w:lang w:val="fr-F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9647E39" wp14:editId="2343A0B2">
          <wp:simplePos x="0" y="0"/>
          <wp:positionH relativeFrom="column">
            <wp:posOffset>-349885</wp:posOffset>
          </wp:positionH>
          <wp:positionV relativeFrom="paragraph">
            <wp:posOffset>-234950</wp:posOffset>
          </wp:positionV>
          <wp:extent cx="2152650" cy="720090"/>
          <wp:effectExtent l="0" t="0" r="0" b="3810"/>
          <wp:wrapTopAndBottom/>
          <wp:docPr id="795228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2289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A2B7B34" wp14:editId="615AF4CF">
          <wp:simplePos x="0" y="0"/>
          <wp:positionH relativeFrom="column">
            <wp:posOffset>1947545</wp:posOffset>
          </wp:positionH>
          <wp:positionV relativeFrom="paragraph">
            <wp:posOffset>-240655</wp:posOffset>
          </wp:positionV>
          <wp:extent cx="4487874" cy="807770"/>
          <wp:effectExtent l="0" t="0" r="8255" b="0"/>
          <wp:wrapSquare wrapText="bothSides"/>
          <wp:docPr id="484267455" name="Picture 1" descr="A picture containing text, font, logo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267455" name="Picture 1" descr="A picture containing text, font, logo, screensho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7874" cy="8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CC8B96" w14:textId="4A9A917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International </w:t>
    </w:r>
    <w:proofErr w:type="spellStart"/>
    <w:r w:rsidRPr="00090FC8">
      <w:rPr>
        <w:i/>
        <w:sz w:val="18"/>
        <w:lang w:val="fr-FR"/>
      </w:rPr>
      <w:t>Geomechanics</w:t>
    </w:r>
    <w:proofErr w:type="spellEnd"/>
    <w:r w:rsidRPr="00090FC8">
      <w:rPr>
        <w:i/>
        <w:sz w:val="18"/>
        <w:lang w:val="fr-FR"/>
      </w:rPr>
      <w:t xml:space="preserve"> </w:t>
    </w:r>
    <w:proofErr w:type="gramStart"/>
    <w:r w:rsidRPr="00090FC8">
      <w:rPr>
        <w:i/>
        <w:sz w:val="18"/>
        <w:lang w:val="fr-FR"/>
      </w:rPr>
      <w:t>Symposium:</w:t>
    </w:r>
    <w:proofErr w:type="gramEnd"/>
    <w:r w:rsidRPr="00090FC8">
      <w:rPr>
        <w:i/>
        <w:sz w:val="18"/>
        <w:lang w:val="fr-FR"/>
      </w:rPr>
      <w:t xml:space="preserve"> </w:t>
    </w:r>
  </w:p>
  <w:p w14:paraId="32A6EFA5" w14:textId="5CC4C71A" w:rsidR="00090FC8" w:rsidRPr="001867BC" w:rsidRDefault="001E3C95" w:rsidP="001E3C95">
    <w:pPr>
      <w:jc w:val="center"/>
      <w:rPr>
        <w:i/>
        <w:sz w:val="18"/>
      </w:rPr>
    </w:pPr>
    <w:r>
      <w:rPr>
        <w:i/>
        <w:sz w:val="18"/>
        <w:lang w:val="fr-FR"/>
      </w:rPr>
      <w:t>T</w:t>
    </w:r>
    <w:r w:rsidRPr="001E3C95">
      <w:rPr>
        <w:i/>
        <w:sz w:val="18"/>
        <w:lang w:val="fr-FR"/>
      </w:rPr>
      <w:t xml:space="preserve">he </w:t>
    </w:r>
    <w:proofErr w:type="spellStart"/>
    <w:r>
      <w:rPr>
        <w:i/>
        <w:sz w:val="18"/>
        <w:lang w:val="fr-FR"/>
      </w:rPr>
      <w:t>R</w:t>
    </w:r>
    <w:r w:rsidRPr="001E3C95">
      <w:rPr>
        <w:i/>
        <w:sz w:val="18"/>
        <w:lang w:val="fr-FR"/>
      </w:rPr>
      <w:t>ole</w:t>
    </w:r>
    <w:proofErr w:type="spellEnd"/>
    <w:r w:rsidRPr="001E3C95">
      <w:rPr>
        <w:i/>
        <w:sz w:val="18"/>
        <w:lang w:val="fr-FR"/>
      </w:rPr>
      <w:t xml:space="preserve"> of </w:t>
    </w:r>
    <w:proofErr w:type="spellStart"/>
    <w:r w:rsidRPr="001E3C95">
      <w:rPr>
        <w:i/>
        <w:sz w:val="18"/>
        <w:lang w:val="fr-FR"/>
      </w:rPr>
      <w:t>Geomechanics</w:t>
    </w:r>
    <w:proofErr w:type="spellEnd"/>
    <w:r w:rsidRPr="001E3C95">
      <w:rPr>
        <w:i/>
        <w:sz w:val="18"/>
        <w:lang w:val="fr-FR"/>
      </w:rPr>
      <w:t xml:space="preserve"> for Efficient and </w:t>
    </w:r>
    <w:proofErr w:type="spellStart"/>
    <w:r w:rsidRPr="001E3C95">
      <w:rPr>
        <w:i/>
        <w:sz w:val="18"/>
        <w:lang w:val="fr-FR"/>
      </w:rPr>
      <w:t>Sustainable</w:t>
    </w:r>
    <w:proofErr w:type="spellEnd"/>
    <w:r w:rsidRPr="001E3C95">
      <w:rPr>
        <w:i/>
        <w:sz w:val="18"/>
        <w:lang w:val="fr-FR"/>
      </w:rPr>
      <w:t xml:space="preserve"> Energy </w:t>
    </w:r>
    <w:proofErr w:type="spellStart"/>
    <w:r w:rsidRPr="001E3C95">
      <w:rPr>
        <w:i/>
        <w:sz w:val="18"/>
        <w:lang w:val="fr-FR"/>
      </w:rPr>
      <w:t>Supply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2006471098">
    <w:abstractNumId w:val="3"/>
  </w:num>
  <w:num w:numId="2" w16cid:durableId="544608851">
    <w:abstractNumId w:val="4"/>
  </w:num>
  <w:num w:numId="3" w16cid:durableId="896744954">
    <w:abstractNumId w:val="3"/>
  </w:num>
  <w:num w:numId="4" w16cid:durableId="948006518">
    <w:abstractNumId w:val="3"/>
  </w:num>
  <w:num w:numId="5" w16cid:durableId="301692966">
    <w:abstractNumId w:val="3"/>
  </w:num>
  <w:num w:numId="6" w16cid:durableId="1217205750">
    <w:abstractNumId w:val="3"/>
  </w:num>
  <w:num w:numId="7" w16cid:durableId="295455638">
    <w:abstractNumId w:val="3"/>
  </w:num>
  <w:num w:numId="8" w16cid:durableId="634215583">
    <w:abstractNumId w:val="3"/>
  </w:num>
  <w:num w:numId="9" w16cid:durableId="154927356">
    <w:abstractNumId w:val="3"/>
  </w:num>
  <w:num w:numId="10" w16cid:durableId="1108239162">
    <w:abstractNumId w:val="3"/>
  </w:num>
  <w:num w:numId="11" w16cid:durableId="1763642031">
    <w:abstractNumId w:val="3"/>
  </w:num>
  <w:num w:numId="12" w16cid:durableId="209418442">
    <w:abstractNumId w:val="10"/>
  </w:num>
  <w:num w:numId="13" w16cid:durableId="1854953617">
    <w:abstractNumId w:val="14"/>
  </w:num>
  <w:num w:numId="14" w16cid:durableId="1230849120">
    <w:abstractNumId w:val="11"/>
  </w:num>
  <w:num w:numId="15" w16cid:durableId="416678491">
    <w:abstractNumId w:val="28"/>
  </w:num>
  <w:num w:numId="16" w16cid:durableId="1238437776">
    <w:abstractNumId w:val="23"/>
  </w:num>
  <w:num w:numId="17" w16cid:durableId="1940789495">
    <w:abstractNumId w:val="21"/>
  </w:num>
  <w:num w:numId="18" w16cid:durableId="1414467684">
    <w:abstractNumId w:val="15"/>
  </w:num>
  <w:num w:numId="19" w16cid:durableId="1349720854">
    <w:abstractNumId w:val="22"/>
  </w:num>
  <w:num w:numId="20" w16cid:durableId="1627926376">
    <w:abstractNumId w:val="8"/>
  </w:num>
  <w:num w:numId="21" w16cid:durableId="158623906">
    <w:abstractNumId w:val="16"/>
  </w:num>
  <w:num w:numId="22" w16cid:durableId="948661817">
    <w:abstractNumId w:val="17"/>
  </w:num>
  <w:num w:numId="23" w16cid:durableId="1387216995">
    <w:abstractNumId w:val="24"/>
  </w:num>
  <w:num w:numId="24" w16cid:durableId="887835691">
    <w:abstractNumId w:val="13"/>
  </w:num>
  <w:num w:numId="25" w16cid:durableId="12340440">
    <w:abstractNumId w:val="6"/>
  </w:num>
  <w:num w:numId="26" w16cid:durableId="700016204">
    <w:abstractNumId w:val="5"/>
  </w:num>
  <w:num w:numId="27" w16cid:durableId="983117484">
    <w:abstractNumId w:val="25"/>
  </w:num>
  <w:num w:numId="28" w16cid:durableId="1241914378">
    <w:abstractNumId w:val="18"/>
  </w:num>
  <w:num w:numId="29" w16cid:durableId="1284271001">
    <w:abstractNumId w:val="9"/>
  </w:num>
  <w:num w:numId="30" w16cid:durableId="1551191936">
    <w:abstractNumId w:val="12"/>
  </w:num>
  <w:num w:numId="31" w16cid:durableId="1611090321">
    <w:abstractNumId w:val="20"/>
  </w:num>
  <w:num w:numId="32" w16cid:durableId="1077283367">
    <w:abstractNumId w:val="26"/>
  </w:num>
  <w:num w:numId="33" w16cid:durableId="802583327">
    <w:abstractNumId w:val="3"/>
  </w:num>
  <w:num w:numId="34" w16cid:durableId="1319723334">
    <w:abstractNumId w:val="3"/>
  </w:num>
  <w:num w:numId="35" w16cid:durableId="1929773957">
    <w:abstractNumId w:val="3"/>
  </w:num>
  <w:num w:numId="36" w16cid:durableId="2028946550">
    <w:abstractNumId w:val="27"/>
  </w:num>
  <w:num w:numId="37" w16cid:durableId="1632009523">
    <w:abstractNumId w:val="3"/>
  </w:num>
  <w:num w:numId="38" w16cid:durableId="715130219">
    <w:abstractNumId w:val="3"/>
  </w:num>
  <w:num w:numId="39" w16cid:durableId="476386181">
    <w:abstractNumId w:val="3"/>
  </w:num>
  <w:num w:numId="40" w16cid:durableId="497115708">
    <w:abstractNumId w:val="3"/>
  </w:num>
  <w:num w:numId="41" w16cid:durableId="105589137">
    <w:abstractNumId w:val="19"/>
  </w:num>
  <w:num w:numId="42" w16cid:durableId="1638758845">
    <w:abstractNumId w:val="7"/>
  </w:num>
  <w:num w:numId="43" w16cid:durableId="925113669">
    <w:abstractNumId w:val="3"/>
  </w:num>
  <w:num w:numId="44" w16cid:durableId="1329214756">
    <w:abstractNumId w:val="2"/>
  </w:num>
  <w:num w:numId="45" w16cid:durableId="342636062">
    <w:abstractNumId w:val="1"/>
  </w:num>
  <w:num w:numId="46" w16cid:durableId="688289681">
    <w:abstractNumId w:val="0"/>
  </w:num>
  <w:num w:numId="47" w16cid:durableId="1957060260">
    <w:abstractNumId w:val="19"/>
  </w:num>
  <w:num w:numId="48" w16cid:durableId="1893039493">
    <w:abstractNumId w:val="3"/>
  </w:num>
  <w:num w:numId="49" w16cid:durableId="14923309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80992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372CE"/>
    <w:rsid w:val="00151CB8"/>
    <w:rsid w:val="001867BC"/>
    <w:rsid w:val="001A1CFF"/>
    <w:rsid w:val="001A3580"/>
    <w:rsid w:val="001B3048"/>
    <w:rsid w:val="001B34B2"/>
    <w:rsid w:val="001B749D"/>
    <w:rsid w:val="001E3C95"/>
    <w:rsid w:val="00207F66"/>
    <w:rsid w:val="002128BD"/>
    <w:rsid w:val="00212FD6"/>
    <w:rsid w:val="0021765C"/>
    <w:rsid w:val="00226A15"/>
    <w:rsid w:val="0023090E"/>
    <w:rsid w:val="00243A6E"/>
    <w:rsid w:val="002616B8"/>
    <w:rsid w:val="00263602"/>
    <w:rsid w:val="002775A1"/>
    <w:rsid w:val="002A39B7"/>
    <w:rsid w:val="003113D9"/>
    <w:rsid w:val="00314F93"/>
    <w:rsid w:val="0031532E"/>
    <w:rsid w:val="00317FA4"/>
    <w:rsid w:val="00331579"/>
    <w:rsid w:val="003339A3"/>
    <w:rsid w:val="00335FF6"/>
    <w:rsid w:val="0034081C"/>
    <w:rsid w:val="00347EF9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55188"/>
    <w:rsid w:val="00461158"/>
    <w:rsid w:val="00464FC5"/>
    <w:rsid w:val="004B4BCA"/>
    <w:rsid w:val="004C5DE6"/>
    <w:rsid w:val="004D6D67"/>
    <w:rsid w:val="004E0101"/>
    <w:rsid w:val="004E123D"/>
    <w:rsid w:val="004F5D47"/>
    <w:rsid w:val="005255D9"/>
    <w:rsid w:val="00544B96"/>
    <w:rsid w:val="00554D43"/>
    <w:rsid w:val="005646D2"/>
    <w:rsid w:val="00574A51"/>
    <w:rsid w:val="005A2BDF"/>
    <w:rsid w:val="005D107C"/>
    <w:rsid w:val="005D45AB"/>
    <w:rsid w:val="005E043F"/>
    <w:rsid w:val="00601906"/>
    <w:rsid w:val="006263BB"/>
    <w:rsid w:val="006402D1"/>
    <w:rsid w:val="00656424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81212"/>
    <w:rsid w:val="007A61B7"/>
    <w:rsid w:val="007C36EC"/>
    <w:rsid w:val="007D0BAA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2149"/>
    <w:rsid w:val="00944F75"/>
    <w:rsid w:val="00960BF3"/>
    <w:rsid w:val="00965FF2"/>
    <w:rsid w:val="009B78C1"/>
    <w:rsid w:val="00A03AB8"/>
    <w:rsid w:val="00A03EC8"/>
    <w:rsid w:val="00A12C42"/>
    <w:rsid w:val="00A3120A"/>
    <w:rsid w:val="00A331A7"/>
    <w:rsid w:val="00A34C7E"/>
    <w:rsid w:val="00A53418"/>
    <w:rsid w:val="00A91FA0"/>
    <w:rsid w:val="00AA7017"/>
    <w:rsid w:val="00AB365F"/>
    <w:rsid w:val="00AD4723"/>
    <w:rsid w:val="00AD6D9F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95652"/>
    <w:rsid w:val="00BA09B8"/>
    <w:rsid w:val="00BB1071"/>
    <w:rsid w:val="00BC7EDA"/>
    <w:rsid w:val="00C31633"/>
    <w:rsid w:val="00C579C6"/>
    <w:rsid w:val="00C87913"/>
    <w:rsid w:val="00CA770E"/>
    <w:rsid w:val="00CC0F4C"/>
    <w:rsid w:val="00CC3D3A"/>
    <w:rsid w:val="00CD73B4"/>
    <w:rsid w:val="00CF3DA4"/>
    <w:rsid w:val="00CF57B0"/>
    <w:rsid w:val="00D63C89"/>
    <w:rsid w:val="00DA7F45"/>
    <w:rsid w:val="00DD4621"/>
    <w:rsid w:val="00DE4EE0"/>
    <w:rsid w:val="00E227E6"/>
    <w:rsid w:val="00E31E3B"/>
    <w:rsid w:val="00E43A13"/>
    <w:rsid w:val="00E44958"/>
    <w:rsid w:val="00E545D2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klerk@se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2023-02-27T06:12:00Z</dcterms:created>
  <dcterms:modified xsi:type="dcterms:W3CDTF">2023-05-22T10:35:00Z</dcterms:modified>
</cp:coreProperties>
</file>